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207FA" w14:textId="6E2F06F7" w:rsidR="00533D72" w:rsidRPr="001C2F3F" w:rsidRDefault="00533D72" w:rsidP="00533D72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1C2F3F">
        <w:rPr>
          <w:rFonts w:ascii="Arial" w:hAnsi="Arial" w:cs="Arial"/>
          <w:b/>
          <w:sz w:val="20"/>
          <w:szCs w:val="20"/>
          <w:u w:val="single"/>
        </w:rPr>
        <w:t>MODULO RIMBORSO PICCOLO SPESE</w:t>
      </w:r>
    </w:p>
    <w:p w14:paraId="1D2B262C" w14:textId="528567BF" w:rsidR="002B3BAC" w:rsidRPr="001C2F3F" w:rsidRDefault="002B3BAC" w:rsidP="00533D72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1C2F3F">
        <w:rPr>
          <w:rFonts w:ascii="Arial" w:hAnsi="Arial" w:cs="Arial"/>
          <w:b/>
          <w:sz w:val="16"/>
          <w:szCs w:val="16"/>
        </w:rPr>
        <w:t>(Regolamento per la gestione del fondo economale e di altri strumenti finanziari di pagamento)</w:t>
      </w:r>
    </w:p>
    <w:p w14:paraId="62E9E400" w14:textId="5156D1BA" w:rsidR="002B3BAC" w:rsidRPr="001C2F3F" w:rsidRDefault="002B3BAC" w:rsidP="00533D72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1C2F3F">
        <w:rPr>
          <w:rFonts w:ascii="Arial" w:hAnsi="Arial" w:cs="Arial"/>
          <w:b/>
          <w:sz w:val="16"/>
          <w:szCs w:val="16"/>
        </w:rPr>
        <w:t xml:space="preserve">Decreto rep. N. 53/2021 – </w:t>
      </w:r>
      <w:proofErr w:type="spellStart"/>
      <w:r w:rsidRPr="001C2F3F">
        <w:rPr>
          <w:rFonts w:ascii="Arial" w:hAnsi="Arial" w:cs="Arial"/>
          <w:b/>
          <w:sz w:val="16"/>
          <w:szCs w:val="16"/>
        </w:rPr>
        <w:t>prot</w:t>
      </w:r>
      <w:proofErr w:type="spellEnd"/>
      <w:r w:rsidRPr="001C2F3F">
        <w:rPr>
          <w:rFonts w:ascii="Arial" w:hAnsi="Arial" w:cs="Arial"/>
          <w:b/>
          <w:sz w:val="16"/>
          <w:szCs w:val="16"/>
        </w:rPr>
        <w:t>. 4391 del 13/01/2021</w:t>
      </w:r>
    </w:p>
    <w:p w14:paraId="6E58C6E7" w14:textId="77777777" w:rsidR="00533D72" w:rsidRPr="001C2F3F" w:rsidRDefault="00533D72" w:rsidP="00533D72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5ED377E3" w14:textId="7061FF4D" w:rsidR="00533D72" w:rsidRPr="001C2F3F" w:rsidRDefault="00533D72" w:rsidP="0049767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Il/La sottoscritto/a ______________________________________________________________________</w:t>
      </w:r>
      <w:r w:rsidR="00A35BAA" w:rsidRPr="001C2F3F">
        <w:rPr>
          <w:rFonts w:ascii="Arial" w:hAnsi="Arial" w:cs="Arial"/>
          <w:sz w:val="20"/>
          <w:szCs w:val="20"/>
        </w:rPr>
        <w:t>_</w:t>
      </w:r>
    </w:p>
    <w:p w14:paraId="0CCEA09F" w14:textId="58A29604" w:rsidR="00EF1687" w:rsidRPr="001C2F3F" w:rsidRDefault="00497679" w:rsidP="0049767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r</w:t>
      </w:r>
      <w:r w:rsidR="00EF1687" w:rsidRPr="001C2F3F">
        <w:rPr>
          <w:rFonts w:ascii="Arial" w:hAnsi="Arial" w:cs="Arial"/>
          <w:sz w:val="20"/>
          <w:szCs w:val="20"/>
        </w:rPr>
        <w:t>uolo: _______________________________________________________________________________</w:t>
      </w:r>
      <w:r w:rsidR="00A35BAA" w:rsidRPr="001C2F3F">
        <w:rPr>
          <w:rFonts w:ascii="Arial" w:hAnsi="Arial" w:cs="Arial"/>
          <w:sz w:val="20"/>
          <w:szCs w:val="20"/>
        </w:rPr>
        <w:t>__</w:t>
      </w:r>
    </w:p>
    <w:p w14:paraId="71AB35EC" w14:textId="50A94C0A" w:rsidR="00A35BAA" w:rsidRPr="001C2F3F" w:rsidRDefault="00533D72" w:rsidP="00A35BA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 xml:space="preserve">chiede il rimborso </w:t>
      </w:r>
      <w:r w:rsidR="00A35BAA" w:rsidRPr="001C2F3F">
        <w:rPr>
          <w:rFonts w:ascii="Arial" w:hAnsi="Arial" w:cs="Arial"/>
          <w:sz w:val="20"/>
          <w:szCs w:val="20"/>
        </w:rPr>
        <w:t>della seguente spesa:</w:t>
      </w:r>
    </w:p>
    <w:p w14:paraId="5040A59B" w14:textId="7C229C1A" w:rsidR="00533D72" w:rsidRPr="001C2F3F" w:rsidRDefault="00A35BAA" w:rsidP="0049767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______________________________________________________________________________________</w:t>
      </w:r>
    </w:p>
    <w:p w14:paraId="535B0DFA" w14:textId="25279F9A" w:rsidR="00533D72" w:rsidRPr="001C2F3F" w:rsidRDefault="00533D72" w:rsidP="0049767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_____________________________________________________________________________________</w:t>
      </w:r>
      <w:r w:rsidR="00A35BAA" w:rsidRPr="001C2F3F">
        <w:rPr>
          <w:rFonts w:ascii="Arial" w:hAnsi="Arial" w:cs="Arial"/>
          <w:sz w:val="20"/>
          <w:szCs w:val="20"/>
        </w:rPr>
        <w:t>_</w:t>
      </w:r>
    </w:p>
    <w:p w14:paraId="205535F4" w14:textId="615F6EB9" w:rsidR="00497679" w:rsidRPr="001C2F3F" w:rsidRDefault="00497679" w:rsidP="0049767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_____________________________________________________________________________________</w:t>
      </w:r>
      <w:r w:rsidR="00A35BAA" w:rsidRPr="001C2F3F">
        <w:rPr>
          <w:rFonts w:ascii="Arial" w:hAnsi="Arial" w:cs="Arial"/>
          <w:sz w:val="20"/>
          <w:szCs w:val="20"/>
        </w:rPr>
        <w:t>_</w:t>
      </w:r>
    </w:p>
    <w:p w14:paraId="27329F35" w14:textId="7A8C23BB" w:rsidR="00A35BAA" w:rsidRPr="001C2F3F" w:rsidRDefault="00A35BAA" w:rsidP="0049767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di importo pari a € ________________________________________________________________________</w:t>
      </w:r>
    </w:p>
    <w:p w14:paraId="5207181A" w14:textId="24B00460" w:rsidR="004F5658" w:rsidRPr="001C2F3F" w:rsidRDefault="004F5658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02C5B6F" w14:textId="4CC45952" w:rsidR="00533D72" w:rsidRPr="001C2F3F" w:rsidRDefault="00533D72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Trattasi di:</w:t>
      </w:r>
    </w:p>
    <w:p w14:paraId="23A37F86" w14:textId="7FBCF2AD" w:rsidR="00533D72" w:rsidRPr="001C2F3F" w:rsidRDefault="00533D72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 spese minute per l’acquisto di beni e servizi;</w:t>
      </w:r>
    </w:p>
    <w:p w14:paraId="1DA5605B" w14:textId="47048EAE" w:rsidR="00533D72" w:rsidRPr="001C2F3F" w:rsidRDefault="00533D72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 spese minute per piccole riparazioni e manutenz</w:t>
      </w:r>
      <w:r w:rsidR="00576BEB">
        <w:rPr>
          <w:rFonts w:ascii="Arial" w:hAnsi="Arial" w:cs="Arial"/>
          <w:sz w:val="20"/>
          <w:szCs w:val="20"/>
        </w:rPr>
        <w:t>ioni di locali, mobili, macchine</w:t>
      </w:r>
      <w:r w:rsidRPr="001C2F3F">
        <w:rPr>
          <w:rFonts w:ascii="Arial" w:hAnsi="Arial" w:cs="Arial"/>
          <w:sz w:val="20"/>
          <w:szCs w:val="20"/>
        </w:rPr>
        <w:t xml:space="preserve"> e attrezzature, dispositivi digitali e informatici</w:t>
      </w:r>
      <w:r w:rsidR="008226D5" w:rsidRPr="001C2F3F">
        <w:rPr>
          <w:rFonts w:ascii="Arial" w:hAnsi="Arial" w:cs="Arial"/>
          <w:sz w:val="20"/>
          <w:szCs w:val="20"/>
        </w:rPr>
        <w:t>;</w:t>
      </w:r>
    </w:p>
    <w:p w14:paraId="78A05CB8" w14:textId="63ECC66B" w:rsidR="008226D5" w:rsidRPr="001C2F3F" w:rsidRDefault="008226D5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 xml:space="preserve">__ spese minute per l’acquisto di libri e pubblicazioni, </w:t>
      </w:r>
      <w:proofErr w:type="spellStart"/>
      <w:r w:rsidRPr="001C2F3F">
        <w:rPr>
          <w:rFonts w:ascii="Arial" w:hAnsi="Arial" w:cs="Arial"/>
          <w:sz w:val="20"/>
          <w:szCs w:val="20"/>
        </w:rPr>
        <w:t>audiovisi</w:t>
      </w:r>
      <w:proofErr w:type="spellEnd"/>
      <w:r w:rsidRPr="001C2F3F">
        <w:rPr>
          <w:rFonts w:ascii="Arial" w:hAnsi="Arial" w:cs="Arial"/>
          <w:sz w:val="20"/>
          <w:szCs w:val="20"/>
        </w:rPr>
        <w:t>, stampa quotidiana e periodica, revisioni linguistiche, digitalizzazioni e simili;</w:t>
      </w:r>
    </w:p>
    <w:p w14:paraId="6F3C2FDA" w14:textId="34276FF1" w:rsidR="008226D5" w:rsidRPr="001C2F3F" w:rsidRDefault="008226D5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 spese minute per cerimonie, m</w:t>
      </w:r>
      <w:r w:rsidR="008602F6">
        <w:rPr>
          <w:rFonts w:ascii="Arial" w:hAnsi="Arial" w:cs="Arial"/>
          <w:sz w:val="20"/>
          <w:szCs w:val="20"/>
        </w:rPr>
        <w:t xml:space="preserve">ostre, convegni, manifestazioni e </w:t>
      </w:r>
      <w:r w:rsidR="004F5658">
        <w:rPr>
          <w:rFonts w:ascii="Arial" w:hAnsi="Arial" w:cs="Arial"/>
          <w:sz w:val="20"/>
          <w:szCs w:val="20"/>
        </w:rPr>
        <w:t>pranzi di lavoro</w:t>
      </w:r>
      <w:r w:rsidRPr="001C2F3F">
        <w:rPr>
          <w:rFonts w:ascii="Arial" w:hAnsi="Arial" w:cs="Arial"/>
          <w:sz w:val="20"/>
          <w:szCs w:val="20"/>
        </w:rPr>
        <w:t>;</w:t>
      </w:r>
    </w:p>
    <w:p w14:paraId="50DF729D" w14:textId="04F0B58D" w:rsidR="008226D5" w:rsidRPr="001C2F3F" w:rsidRDefault="008226D5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 spese minute per attività di formazione;</w:t>
      </w:r>
    </w:p>
    <w:p w14:paraId="2171A104" w14:textId="1D43FECB" w:rsidR="008226D5" w:rsidRPr="001C2F3F" w:rsidRDefault="008226D5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 spese minute per prodotti alimentari, sanitari, chimici o affini, funzionali allo svolgimento di attività didattica o di ricerca;</w:t>
      </w:r>
    </w:p>
    <w:p w14:paraId="549260BA" w14:textId="164DAD3E" w:rsidR="008226D5" w:rsidRPr="001C2F3F" w:rsidRDefault="008226D5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 spese postali, telegrafiche e di connettività digitali;</w:t>
      </w:r>
    </w:p>
    <w:p w14:paraId="3CFBD1C1" w14:textId="39509148" w:rsidR="008226D5" w:rsidRPr="001C2F3F" w:rsidRDefault="008226D5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 spese per valori bollati, di monopolio dello Stato o comunque soggetti al regime dei prezzi amministrati;</w:t>
      </w:r>
    </w:p>
    <w:p w14:paraId="62E23D10" w14:textId="5DFC9AD3" w:rsidR="008226D5" w:rsidRPr="001C2F3F" w:rsidRDefault="008226D5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 spese contrattuali</w:t>
      </w:r>
      <w:r w:rsidR="008602F6">
        <w:rPr>
          <w:rFonts w:ascii="Arial" w:hAnsi="Arial" w:cs="Arial"/>
          <w:sz w:val="20"/>
          <w:szCs w:val="20"/>
        </w:rPr>
        <w:t>;</w:t>
      </w:r>
    </w:p>
    <w:p w14:paraId="20380AF4" w14:textId="3A6DC820" w:rsidR="008226D5" w:rsidRPr="001C2F3F" w:rsidRDefault="008226D5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 imposte, tasse, canoni e diritti erariali e adempimenti di legge non diversamente regolabili;</w:t>
      </w:r>
    </w:p>
    <w:p w14:paraId="20A33C4F" w14:textId="1E461F62" w:rsidR="008226D5" w:rsidRPr="001C2F3F" w:rsidRDefault="008226D5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 spese minute per trasporto per motivi di servizio e per pagamenti in contrassegno;</w:t>
      </w:r>
    </w:p>
    <w:p w14:paraId="14B6B385" w14:textId="546BFDB0" w:rsidR="00EF1687" w:rsidRPr="001C2F3F" w:rsidRDefault="00EF1687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 spese minute per</w:t>
      </w:r>
      <w:r w:rsidR="004C45B4" w:rsidRPr="001C2F3F">
        <w:rPr>
          <w:rFonts w:ascii="Arial" w:hAnsi="Arial" w:cs="Arial"/>
          <w:sz w:val="20"/>
          <w:szCs w:val="20"/>
        </w:rPr>
        <w:t xml:space="preserve"> servizi di stampa o scansioni;</w:t>
      </w:r>
    </w:p>
    <w:p w14:paraId="4DF01BF5" w14:textId="5AC5BF7B" w:rsidR="004C45B4" w:rsidRPr="001C2F3F" w:rsidRDefault="004C45B4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 spese minute per l’acquisto di stampati e modulistica, di cancelleria e altro materiale di consumo, compreso licenze software di modico valore;</w:t>
      </w:r>
    </w:p>
    <w:p w14:paraId="6F4FAD51" w14:textId="00568A5E" w:rsidR="004C45B4" w:rsidRPr="001C2F3F" w:rsidRDefault="004C45B4" w:rsidP="008008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 altre spese per esigenze di servizio, la cui circostanza che le richieda presenta i caratteri di necessità, indifferibilità, non programmabilità e saltuarietà, debitamente motiv</w:t>
      </w:r>
      <w:r w:rsidR="004F5658">
        <w:rPr>
          <w:rFonts w:ascii="Arial" w:hAnsi="Arial" w:cs="Arial"/>
          <w:sz w:val="20"/>
          <w:szCs w:val="20"/>
        </w:rPr>
        <w:t>ate e autorizzate dal Segretario</w:t>
      </w:r>
      <w:r w:rsidRPr="001C2F3F">
        <w:rPr>
          <w:rFonts w:ascii="Arial" w:hAnsi="Arial" w:cs="Arial"/>
          <w:sz w:val="20"/>
          <w:szCs w:val="20"/>
        </w:rPr>
        <w:t>.</w:t>
      </w:r>
    </w:p>
    <w:p w14:paraId="0EB6DA80" w14:textId="43FAD56D" w:rsidR="00533D72" w:rsidRPr="001C2F3F" w:rsidRDefault="00533D72" w:rsidP="00497679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60BC653F" w14:textId="1DCA99C2" w:rsidR="00533D72" w:rsidRPr="001C2F3F" w:rsidRDefault="00497679" w:rsidP="00F013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Fondo su cui graverà la spesa: ___________________________________________________________</w:t>
      </w:r>
    </w:p>
    <w:p w14:paraId="7FCD9125" w14:textId="2CC72C04" w:rsidR="00497679" w:rsidRPr="001C2F3F" w:rsidRDefault="00497679" w:rsidP="00F013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 xml:space="preserve">Firma del </w:t>
      </w:r>
      <w:r w:rsidR="007E21B4">
        <w:rPr>
          <w:rFonts w:ascii="Arial" w:hAnsi="Arial" w:cs="Arial"/>
          <w:sz w:val="20"/>
          <w:szCs w:val="20"/>
        </w:rPr>
        <w:t>supervisore</w:t>
      </w:r>
      <w:r w:rsidRPr="001C2F3F">
        <w:rPr>
          <w:rFonts w:ascii="Arial" w:hAnsi="Arial" w:cs="Arial"/>
          <w:sz w:val="20"/>
          <w:szCs w:val="20"/>
        </w:rPr>
        <w:t>: ______________________________________________________________</w:t>
      </w:r>
    </w:p>
    <w:p w14:paraId="2BC4862D" w14:textId="66ADE6E4" w:rsidR="00533D72" w:rsidRPr="001C2F3F" w:rsidRDefault="00533D72" w:rsidP="00F013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Delego a riscuotere il rimborso per mio conto: _____________</w:t>
      </w:r>
      <w:bookmarkStart w:id="0" w:name="_GoBack"/>
      <w:bookmarkEnd w:id="0"/>
      <w:r w:rsidRPr="001C2F3F">
        <w:rPr>
          <w:rFonts w:ascii="Arial" w:hAnsi="Arial" w:cs="Arial"/>
          <w:sz w:val="20"/>
          <w:szCs w:val="20"/>
        </w:rPr>
        <w:t>___________________________________</w:t>
      </w:r>
    </w:p>
    <w:p w14:paraId="2D5C3CD2" w14:textId="77777777" w:rsidR="00533D72" w:rsidRPr="001C2F3F" w:rsidRDefault="00533D72" w:rsidP="00F013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Padova, ____________________</w:t>
      </w:r>
    </w:p>
    <w:p w14:paraId="29BCAB87" w14:textId="620A0E9C" w:rsidR="00EB2F69" w:rsidRPr="001C2F3F" w:rsidRDefault="002B3BAC" w:rsidP="002B3BAC">
      <w:pPr>
        <w:spacing w:line="360" w:lineRule="auto"/>
        <w:ind w:left="6379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Il Richiedente</w:t>
      </w:r>
    </w:p>
    <w:p w14:paraId="4DD29E1D" w14:textId="24924E81" w:rsidR="004F5658" w:rsidRDefault="002B3BAC" w:rsidP="00800825">
      <w:pPr>
        <w:spacing w:line="360" w:lineRule="auto"/>
        <w:ind w:left="6379"/>
        <w:jc w:val="both"/>
        <w:rPr>
          <w:rFonts w:ascii="Arial" w:hAnsi="Arial" w:cs="Arial"/>
          <w:sz w:val="20"/>
          <w:szCs w:val="20"/>
        </w:rPr>
      </w:pPr>
      <w:r w:rsidRPr="001C2F3F">
        <w:rPr>
          <w:rFonts w:ascii="Arial" w:hAnsi="Arial" w:cs="Arial"/>
          <w:sz w:val="20"/>
          <w:szCs w:val="20"/>
        </w:rPr>
        <w:t>________________</w:t>
      </w:r>
    </w:p>
    <w:p w14:paraId="1BDA7D70" w14:textId="684EB6B2" w:rsidR="00F013FF" w:rsidRDefault="00F013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EC3B6B6" w14:textId="77777777" w:rsidR="00F013FF" w:rsidRDefault="00F013FF" w:rsidP="00800825">
      <w:pPr>
        <w:spacing w:line="360" w:lineRule="auto"/>
        <w:ind w:left="6379"/>
        <w:jc w:val="both"/>
        <w:rPr>
          <w:rFonts w:ascii="Arial" w:hAnsi="Arial" w:cs="Arial"/>
          <w:sz w:val="20"/>
          <w:szCs w:val="20"/>
        </w:rPr>
      </w:pPr>
    </w:p>
    <w:p w14:paraId="4D1CF131" w14:textId="507DE7E5" w:rsidR="00533D72" w:rsidRDefault="00EB2F69" w:rsidP="00497679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</w:t>
      </w:r>
    </w:p>
    <w:p w14:paraId="09361AAE" w14:textId="77777777" w:rsidR="00F013FF" w:rsidRDefault="00F013FF" w:rsidP="00497679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7F1657B9" w14:textId="77777777" w:rsidR="00497679" w:rsidRPr="00800825" w:rsidRDefault="00497679" w:rsidP="00497679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00825">
        <w:rPr>
          <w:rFonts w:ascii="Arial" w:hAnsi="Arial" w:cs="Arial"/>
          <w:sz w:val="20"/>
          <w:szCs w:val="20"/>
        </w:rPr>
        <w:t>A CURA DELL’AMMINISTRAZIONE</w:t>
      </w:r>
    </w:p>
    <w:p w14:paraId="6AD4C3D7" w14:textId="5D11E987" w:rsidR="00497679" w:rsidRPr="00800825" w:rsidRDefault="00497679" w:rsidP="00497679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00825">
        <w:rPr>
          <w:rFonts w:ascii="Arial" w:hAnsi="Arial" w:cs="Arial"/>
          <w:sz w:val="20"/>
          <w:szCs w:val="20"/>
        </w:rPr>
        <w:t>Coordinata contabile: ____________________________</w:t>
      </w:r>
    </w:p>
    <w:p w14:paraId="1338C832" w14:textId="6C6B2523" w:rsidR="00497679" w:rsidRPr="00800825" w:rsidRDefault="00497679" w:rsidP="00497679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00825">
        <w:rPr>
          <w:rFonts w:ascii="Arial" w:hAnsi="Arial" w:cs="Arial"/>
          <w:sz w:val="20"/>
          <w:szCs w:val="20"/>
        </w:rPr>
        <w:t>Codice progetto: ________________________________</w:t>
      </w:r>
    </w:p>
    <w:p w14:paraId="657C9790" w14:textId="5720B61A" w:rsidR="00EB2F69" w:rsidRPr="00800825" w:rsidRDefault="00EB2F69" w:rsidP="00497679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00825">
        <w:rPr>
          <w:rFonts w:ascii="Arial" w:hAnsi="Arial" w:cs="Arial"/>
          <w:sz w:val="20"/>
          <w:szCs w:val="20"/>
        </w:rPr>
        <w:t>Spesa rimborsata: SI’</w:t>
      </w:r>
      <w:r w:rsidRPr="00800825">
        <w:rPr>
          <w:rFonts w:ascii="Arial" w:hAnsi="Arial" w:cs="Arial"/>
          <w:sz w:val="20"/>
          <w:szCs w:val="20"/>
        </w:rPr>
        <w:tab/>
        <w:t xml:space="preserve">    NO</w:t>
      </w:r>
    </w:p>
    <w:p w14:paraId="1CF6E9E0" w14:textId="0BA4309E" w:rsidR="002B3BAC" w:rsidRPr="00800825" w:rsidRDefault="002B3BAC" w:rsidP="001C2F3F">
      <w:pPr>
        <w:spacing w:after="120" w:line="360" w:lineRule="auto"/>
        <w:ind w:left="6379"/>
        <w:jc w:val="both"/>
        <w:rPr>
          <w:rFonts w:ascii="Arial" w:hAnsi="Arial" w:cs="Arial"/>
          <w:sz w:val="20"/>
          <w:szCs w:val="20"/>
        </w:rPr>
      </w:pPr>
      <w:r w:rsidRPr="00800825">
        <w:rPr>
          <w:rFonts w:ascii="Arial" w:hAnsi="Arial" w:cs="Arial"/>
          <w:sz w:val="20"/>
          <w:szCs w:val="20"/>
        </w:rPr>
        <w:tab/>
      </w:r>
      <w:r w:rsidRPr="00800825">
        <w:rPr>
          <w:rFonts w:ascii="Arial" w:hAnsi="Arial" w:cs="Arial"/>
          <w:sz w:val="20"/>
          <w:szCs w:val="20"/>
        </w:rPr>
        <w:tab/>
      </w:r>
      <w:r w:rsidRPr="00800825">
        <w:rPr>
          <w:rFonts w:ascii="Arial" w:hAnsi="Arial" w:cs="Arial"/>
          <w:sz w:val="20"/>
          <w:szCs w:val="20"/>
        </w:rPr>
        <w:tab/>
      </w:r>
      <w:r w:rsidRPr="00800825">
        <w:rPr>
          <w:rFonts w:ascii="Arial" w:hAnsi="Arial" w:cs="Arial"/>
          <w:sz w:val="20"/>
          <w:szCs w:val="20"/>
        </w:rPr>
        <w:tab/>
      </w:r>
      <w:r w:rsidR="001C2F3F" w:rsidRPr="00800825">
        <w:rPr>
          <w:rFonts w:ascii="Arial" w:hAnsi="Arial" w:cs="Arial"/>
          <w:sz w:val="20"/>
          <w:szCs w:val="20"/>
        </w:rPr>
        <w:tab/>
      </w:r>
      <w:r w:rsidR="001C2F3F" w:rsidRPr="00800825">
        <w:rPr>
          <w:rFonts w:ascii="Arial" w:hAnsi="Arial" w:cs="Arial"/>
          <w:sz w:val="20"/>
          <w:szCs w:val="20"/>
        </w:rPr>
        <w:tab/>
      </w:r>
      <w:r w:rsidR="001C2F3F" w:rsidRPr="00800825">
        <w:rPr>
          <w:rFonts w:ascii="Arial" w:hAnsi="Arial" w:cs="Arial"/>
          <w:sz w:val="20"/>
          <w:szCs w:val="20"/>
        </w:rPr>
        <w:tab/>
        <w:t>Il Segretario di Dipartimento</w:t>
      </w:r>
    </w:p>
    <w:p w14:paraId="34E9CFE7" w14:textId="79F8C66A" w:rsidR="001C2F3F" w:rsidRPr="00800825" w:rsidRDefault="001C2F3F" w:rsidP="001C2F3F">
      <w:pPr>
        <w:spacing w:after="120" w:line="360" w:lineRule="auto"/>
        <w:ind w:left="6379"/>
        <w:jc w:val="both"/>
        <w:rPr>
          <w:rFonts w:ascii="Arial" w:hAnsi="Arial" w:cs="Arial"/>
          <w:sz w:val="20"/>
          <w:szCs w:val="20"/>
        </w:rPr>
      </w:pPr>
      <w:r w:rsidRPr="00800825">
        <w:rPr>
          <w:rFonts w:ascii="Arial" w:hAnsi="Arial" w:cs="Arial"/>
          <w:sz w:val="20"/>
          <w:szCs w:val="20"/>
        </w:rPr>
        <w:t>_______________________</w:t>
      </w:r>
    </w:p>
    <w:p w14:paraId="24F78212" w14:textId="4B3D4F6A" w:rsidR="00EB2F69" w:rsidRDefault="00EB2F69" w:rsidP="00497679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</w:t>
      </w:r>
    </w:p>
    <w:sectPr w:rsidR="00EB2F69" w:rsidSect="00D6150D">
      <w:headerReference w:type="default" r:id="rId7"/>
      <w:footerReference w:type="even" r:id="rId8"/>
      <w:footerReference w:type="default" r:id="rId9"/>
      <w:headerReference w:type="first" r:id="rId10"/>
      <w:pgSz w:w="11900" w:h="16840"/>
      <w:pgMar w:top="709" w:right="1128" w:bottom="244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73637" w14:textId="77777777" w:rsidR="00B75358" w:rsidRDefault="00B75358">
      <w:r>
        <w:separator/>
      </w:r>
    </w:p>
  </w:endnote>
  <w:endnote w:type="continuationSeparator" w:id="0">
    <w:p w14:paraId="6F5005FE" w14:textId="77777777" w:rsidR="00B75358" w:rsidRDefault="00B75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7E21B4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16D03B49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F26C3E">
      <w:rPr>
        <w:rStyle w:val="Numeropagina"/>
        <w:rFonts w:ascii="Arial" w:hAnsi="Arial"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p w14:paraId="6AAEC62B" w14:textId="77777777" w:rsidR="0094488D" w:rsidRDefault="007E21B4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A231D" w14:textId="77777777" w:rsidR="00B75358" w:rsidRDefault="00B75358">
      <w:r>
        <w:separator/>
      </w:r>
    </w:p>
  </w:footnote>
  <w:footnote w:type="continuationSeparator" w:id="0">
    <w:p w14:paraId="4B167C43" w14:textId="77777777" w:rsidR="00B75358" w:rsidRDefault="00B75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5374"/>
      <w:gridCol w:w="4644"/>
    </w:tblGrid>
    <w:tr w:rsidR="00737F3F" w14:paraId="7004B957" w14:textId="77777777">
      <w:trPr>
        <w:trHeight w:val="570"/>
      </w:trPr>
      <w:tc>
        <w:tcPr>
          <w:tcW w:w="2173" w:type="dxa"/>
          <w:vMerge w:val="restart"/>
        </w:tcPr>
        <w:p w14:paraId="70863F69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693B8618" w14:textId="77777777"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2B9436BD" w14:textId="77777777"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 w14:paraId="7B09B617" w14:textId="77777777" w:rsidTr="00665A57">
      <w:trPr>
        <w:trHeight w:val="1132"/>
      </w:trPr>
      <w:tc>
        <w:tcPr>
          <w:tcW w:w="2173" w:type="dxa"/>
          <w:vMerge/>
        </w:tcPr>
        <w:p w14:paraId="00471FCB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5374" w:type="dxa"/>
        </w:tcPr>
        <w:p w14:paraId="7B7BCB4C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14:paraId="57332DC0" w14:textId="77777777"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4644" w:type="dxa"/>
        </w:tcPr>
        <w:p w14:paraId="415D42FC" w14:textId="77777777" w:rsidR="00665A57" w:rsidRPr="00352F6E" w:rsidRDefault="00665A57" w:rsidP="00665A57">
          <w:pPr>
            <w:rPr>
              <w:rFonts w:ascii="Arial" w:hAnsi="Arial" w:cs="Arial"/>
              <w:b/>
              <w:color w:val="B2071B"/>
              <w:sz w:val="17"/>
              <w:szCs w:val="17"/>
            </w:rPr>
          </w:pPr>
          <w:r w:rsidRPr="00352F6E">
            <w:rPr>
              <w:rFonts w:ascii="Arial" w:hAnsi="Arial" w:cs="Arial"/>
              <w:b/>
              <w:color w:val="B2071B"/>
              <w:sz w:val="17"/>
              <w:szCs w:val="17"/>
            </w:rPr>
            <w:t>DIPARTIMENTO DI PSICOLOGIA GENERALE - DPG</w:t>
          </w:r>
        </w:p>
        <w:p w14:paraId="616F046D" w14:textId="1D9D94AC"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3E9B9128" w14:textId="77777777" w:rsidR="00737F3F" w:rsidRDefault="00737F3F" w:rsidP="00737F3F">
    <w:pPr>
      <w:tabs>
        <w:tab w:val="center" w:pos="4153"/>
        <w:tab w:val="right" w:pos="8306"/>
      </w:tabs>
    </w:pPr>
  </w:p>
  <w:p w14:paraId="711C8EA9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4088391E" w14:textId="623ED887" w:rsidR="00027C46" w:rsidRPr="00777D69" w:rsidRDefault="00D435B9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240EE424" w14:textId="77777777" w:rsidR="00352F6E" w:rsidRPr="00352F6E" w:rsidRDefault="00352F6E" w:rsidP="00352F6E">
          <w:pPr>
            <w:rPr>
              <w:rFonts w:ascii="Arial" w:hAnsi="Arial" w:cs="Arial"/>
              <w:b/>
              <w:color w:val="B2071B"/>
              <w:sz w:val="17"/>
              <w:szCs w:val="17"/>
            </w:rPr>
          </w:pPr>
          <w:r w:rsidRPr="00352F6E">
            <w:rPr>
              <w:rFonts w:ascii="Arial" w:hAnsi="Arial" w:cs="Arial"/>
              <w:b/>
              <w:color w:val="B2071B"/>
              <w:sz w:val="17"/>
              <w:szCs w:val="17"/>
            </w:rPr>
            <w:t>DIPARTIMENTO DI PSICOLOGIA GENERALE - DPG</w:t>
          </w:r>
        </w:p>
        <w:p w14:paraId="403543D5" w14:textId="77777777" w:rsidR="004D24BE" w:rsidRPr="00777D69" w:rsidRDefault="00D435B9" w:rsidP="00117E48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77777777" w:rsidR="00027C46" w:rsidRPr="004D24BE" w:rsidRDefault="007E21B4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14:paraId="56E578C7" w14:textId="1E404EE2" w:rsidR="00027C46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94488D" w:rsidRPr="00FE6531" w:rsidRDefault="007E21B4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C26C27"/>
    <w:multiLevelType w:val="hybridMultilevel"/>
    <w:tmpl w:val="ABC64FB8"/>
    <w:lvl w:ilvl="0" w:tplc="9FC61E64">
      <w:start w:val="1"/>
      <w:numFmt w:val="decimal"/>
      <w:lvlText w:val="%1."/>
      <w:lvlJc w:val="left"/>
      <w:pPr>
        <w:ind w:left="1069" w:hanging="360"/>
      </w:pPr>
      <w:rPr>
        <w:rFonts w:cs="Times New Roman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204834C5"/>
    <w:multiLevelType w:val="hybridMultilevel"/>
    <w:tmpl w:val="FE86F574"/>
    <w:lvl w:ilvl="0" w:tplc="4F34F41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4E31786"/>
    <w:multiLevelType w:val="hybridMultilevel"/>
    <w:tmpl w:val="531EFCD0"/>
    <w:lvl w:ilvl="0" w:tplc="C456A0E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C74C0"/>
    <w:multiLevelType w:val="hybridMultilevel"/>
    <w:tmpl w:val="897A789C"/>
    <w:lvl w:ilvl="0" w:tplc="33AA6B0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149F0"/>
    <w:rsid w:val="00032496"/>
    <w:rsid w:val="00071491"/>
    <w:rsid w:val="00090756"/>
    <w:rsid w:val="000C30EC"/>
    <w:rsid w:val="000C4502"/>
    <w:rsid w:val="00145862"/>
    <w:rsid w:val="001717A6"/>
    <w:rsid w:val="001B7E86"/>
    <w:rsid w:val="001C2F3F"/>
    <w:rsid w:val="001C7C7B"/>
    <w:rsid w:val="001E2156"/>
    <w:rsid w:val="001E2B82"/>
    <w:rsid w:val="0028219C"/>
    <w:rsid w:val="002B3BAC"/>
    <w:rsid w:val="00352F6E"/>
    <w:rsid w:val="00362A6A"/>
    <w:rsid w:val="00364598"/>
    <w:rsid w:val="003B1A2B"/>
    <w:rsid w:val="003B5A2C"/>
    <w:rsid w:val="003D42C4"/>
    <w:rsid w:val="003F1ADB"/>
    <w:rsid w:val="0040197B"/>
    <w:rsid w:val="0042222C"/>
    <w:rsid w:val="004868FA"/>
    <w:rsid w:val="0049085F"/>
    <w:rsid w:val="00497679"/>
    <w:rsid w:val="004A0245"/>
    <w:rsid w:val="004C3ADE"/>
    <w:rsid w:val="004C45B4"/>
    <w:rsid w:val="004D17F0"/>
    <w:rsid w:val="004F5658"/>
    <w:rsid w:val="00533D72"/>
    <w:rsid w:val="00561E0B"/>
    <w:rsid w:val="00563E01"/>
    <w:rsid w:val="00570BD5"/>
    <w:rsid w:val="00576BEB"/>
    <w:rsid w:val="005862B8"/>
    <w:rsid w:val="005973A2"/>
    <w:rsid w:val="005A10B9"/>
    <w:rsid w:val="00613837"/>
    <w:rsid w:val="00613FE4"/>
    <w:rsid w:val="0063473B"/>
    <w:rsid w:val="00650B04"/>
    <w:rsid w:val="00664ECA"/>
    <w:rsid w:val="00665A57"/>
    <w:rsid w:val="006868C7"/>
    <w:rsid w:val="006E2245"/>
    <w:rsid w:val="006F4F66"/>
    <w:rsid w:val="006F5EF7"/>
    <w:rsid w:val="007046DB"/>
    <w:rsid w:val="00723763"/>
    <w:rsid w:val="00731C3B"/>
    <w:rsid w:val="007362F6"/>
    <w:rsid w:val="00737F3F"/>
    <w:rsid w:val="007472D4"/>
    <w:rsid w:val="00747CF1"/>
    <w:rsid w:val="007603A1"/>
    <w:rsid w:val="00795681"/>
    <w:rsid w:val="007B52A7"/>
    <w:rsid w:val="007C3A87"/>
    <w:rsid w:val="007E21B4"/>
    <w:rsid w:val="00800825"/>
    <w:rsid w:val="008226D5"/>
    <w:rsid w:val="00846EBC"/>
    <w:rsid w:val="008602F6"/>
    <w:rsid w:val="00875743"/>
    <w:rsid w:val="00893937"/>
    <w:rsid w:val="008A0951"/>
    <w:rsid w:val="008B5C37"/>
    <w:rsid w:val="008D42AB"/>
    <w:rsid w:val="00946647"/>
    <w:rsid w:val="009509EA"/>
    <w:rsid w:val="009A19AE"/>
    <w:rsid w:val="009C1746"/>
    <w:rsid w:val="00A12E34"/>
    <w:rsid w:val="00A35BAA"/>
    <w:rsid w:val="00A42B9B"/>
    <w:rsid w:val="00A66B19"/>
    <w:rsid w:val="00A86FCB"/>
    <w:rsid w:val="00AD53B5"/>
    <w:rsid w:val="00AE1178"/>
    <w:rsid w:val="00AE635A"/>
    <w:rsid w:val="00AF4185"/>
    <w:rsid w:val="00AF79AF"/>
    <w:rsid w:val="00B12CEC"/>
    <w:rsid w:val="00B75358"/>
    <w:rsid w:val="00B76052"/>
    <w:rsid w:val="00B81DE5"/>
    <w:rsid w:val="00B8396B"/>
    <w:rsid w:val="00BB21D0"/>
    <w:rsid w:val="00C17B1A"/>
    <w:rsid w:val="00C40A89"/>
    <w:rsid w:val="00C423A6"/>
    <w:rsid w:val="00C45DCF"/>
    <w:rsid w:val="00C7146B"/>
    <w:rsid w:val="00C71537"/>
    <w:rsid w:val="00C90A4A"/>
    <w:rsid w:val="00CB2519"/>
    <w:rsid w:val="00CB7CA5"/>
    <w:rsid w:val="00D23C98"/>
    <w:rsid w:val="00D23FE8"/>
    <w:rsid w:val="00D435B9"/>
    <w:rsid w:val="00D5424B"/>
    <w:rsid w:val="00D6150D"/>
    <w:rsid w:val="00D7357D"/>
    <w:rsid w:val="00DE2A21"/>
    <w:rsid w:val="00DF1A57"/>
    <w:rsid w:val="00DF1BFD"/>
    <w:rsid w:val="00E00101"/>
    <w:rsid w:val="00E10E8D"/>
    <w:rsid w:val="00E203C9"/>
    <w:rsid w:val="00E3593B"/>
    <w:rsid w:val="00E52C31"/>
    <w:rsid w:val="00E7398F"/>
    <w:rsid w:val="00EB2F69"/>
    <w:rsid w:val="00EB34CB"/>
    <w:rsid w:val="00EE0D5A"/>
    <w:rsid w:val="00EE3AB3"/>
    <w:rsid w:val="00EF1687"/>
    <w:rsid w:val="00F013FF"/>
    <w:rsid w:val="00F1597A"/>
    <w:rsid w:val="00F17D77"/>
    <w:rsid w:val="00F25032"/>
    <w:rsid w:val="00F26C3E"/>
    <w:rsid w:val="00F64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uiPriority w:val="39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F25032"/>
    <w:pPr>
      <w:spacing w:line="288" w:lineRule="auto"/>
      <w:jc w:val="both"/>
    </w:pPr>
    <w:rPr>
      <w:rFonts w:ascii="Arial" w:hAnsi="Arial" w:cs="Arial"/>
      <w:noProof/>
      <w:sz w:val="20"/>
      <w:szCs w:val="20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rsid w:val="00F17D77"/>
    <w:pPr>
      <w:autoSpaceDE w:val="0"/>
      <w:autoSpaceDN w:val="0"/>
      <w:spacing w:before="100" w:after="100"/>
    </w:pPr>
    <w:rPr>
      <w:lang w:eastAsia="it-IT"/>
    </w:rPr>
  </w:style>
  <w:style w:type="paragraph" w:styleId="Paragrafoelenco">
    <w:name w:val="List Paragraph"/>
    <w:basedOn w:val="Normale"/>
    <w:uiPriority w:val="34"/>
    <w:qFormat/>
    <w:rsid w:val="00F17D77"/>
    <w:pPr>
      <w:autoSpaceDE w:val="0"/>
      <w:autoSpaceDN w:val="0"/>
      <w:ind w:left="720"/>
      <w:contextualSpacing/>
    </w:pPr>
    <w:rPr>
      <w:sz w:val="20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C71537"/>
    <w:pPr>
      <w:pBdr>
        <w:top w:val="nil"/>
        <w:left w:val="nil"/>
        <w:bottom w:val="nil"/>
        <w:right w:val="nil"/>
        <w:between w:val="nil"/>
      </w:pBdr>
      <w:spacing w:after="120" w:line="480" w:lineRule="auto"/>
      <w:ind w:left="283"/>
    </w:pPr>
    <w:rPr>
      <w:color w:val="00000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C71537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11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1</TotalTime>
  <Pages>2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Donatella Mazzetto</dc:creator>
  <cp:lastModifiedBy>Zago</cp:lastModifiedBy>
  <cp:revision>3</cp:revision>
  <cp:lastPrinted>2021-02-05T13:16:00Z</cp:lastPrinted>
  <dcterms:created xsi:type="dcterms:W3CDTF">2021-12-20T08:10:00Z</dcterms:created>
  <dcterms:modified xsi:type="dcterms:W3CDTF">2021-12-20T08:11:00Z</dcterms:modified>
</cp:coreProperties>
</file>